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198" w:rsidRPr="00ED027B" w:rsidRDefault="005235C0" w:rsidP="009A7198">
      <w:pPr>
        <w:spacing w:after="0"/>
        <w:jc w:val="both"/>
        <w:rPr>
          <w:noProof/>
          <w:sz w:val="24"/>
          <w:szCs w:val="14"/>
        </w:rPr>
      </w:pPr>
      <w:r w:rsidRPr="00ED027B">
        <w:rPr>
          <w:noProof/>
          <w:sz w:val="52"/>
          <w:szCs w:val="32"/>
          <w:lang w:eastAsia="it-IT"/>
        </w:rPr>
        <w:drawing>
          <wp:anchor distT="0" distB="0" distL="114300" distR="114300" simplePos="0" relativeHeight="251672576" behindDoc="0" locked="0" layoutInCell="1" allowOverlap="1" wp14:anchorId="59CC68AA" wp14:editId="11D81B86">
            <wp:simplePos x="0" y="0"/>
            <wp:positionH relativeFrom="column">
              <wp:posOffset>6577330</wp:posOffset>
            </wp:positionH>
            <wp:positionV relativeFrom="paragraph">
              <wp:posOffset>-465455</wp:posOffset>
            </wp:positionV>
            <wp:extent cx="1924050" cy="1007120"/>
            <wp:effectExtent l="0" t="0" r="0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74" cy="100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27B">
        <w:rPr>
          <w:noProof/>
          <w:sz w:val="44"/>
          <w:lang w:eastAsia="it-IT"/>
        </w:rPr>
        <w:drawing>
          <wp:anchor distT="0" distB="0" distL="114300" distR="114300" simplePos="0" relativeHeight="251671552" behindDoc="0" locked="0" layoutInCell="1" allowOverlap="1" wp14:anchorId="2AA4AE63" wp14:editId="0AC2C31E">
            <wp:simplePos x="0" y="0"/>
            <wp:positionH relativeFrom="column">
              <wp:posOffset>43180</wp:posOffset>
            </wp:positionH>
            <wp:positionV relativeFrom="paragraph">
              <wp:posOffset>-513080</wp:posOffset>
            </wp:positionV>
            <wp:extent cx="2362200" cy="1006578"/>
            <wp:effectExtent l="0" t="0" r="0" b="3175"/>
            <wp:wrapNone/>
            <wp:docPr id="2" name="Immagine 2" descr="Immagine correl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orrelat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 xml:space="preserve">Struttura Didattica Speciale </w:t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 xml:space="preserve">di lingue e letterature straniere Ragusa </w:t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>Università degli studi di Catania</w:t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>Dipartimento di Scienze Politiche e Sociali - Università della Calabria</w:t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 xml:space="preserve">Fondazione San Giovanni Battista </w:t>
      </w:r>
    </w:p>
    <w:p w:rsidR="005235C0" w:rsidRPr="00ED027B" w:rsidRDefault="005235C0" w:rsidP="005235C0">
      <w:pPr>
        <w:shd w:val="clear" w:color="auto" w:fill="FFFFFF"/>
        <w:spacing w:after="0" w:line="192" w:lineRule="auto"/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</w:pPr>
      <w:r w:rsidRPr="00ED027B">
        <w:rPr>
          <w:rFonts w:ascii="Calibri" w:eastAsia="Times New Roman" w:hAnsi="Calibri" w:cs="Calibri"/>
          <w:color w:val="auto"/>
          <w:sz w:val="28"/>
          <w:szCs w:val="16"/>
          <w:bdr w:val="none" w:sz="0" w:space="0" w:color="auto" w:frame="1"/>
          <w:lang w:eastAsia="it-IT"/>
        </w:rPr>
        <w:t xml:space="preserve">Centro Mediterraneo “Giorgio La Pira” </w:t>
      </w:r>
    </w:p>
    <w:p w:rsidR="009A7198" w:rsidRPr="009732A3" w:rsidRDefault="009A7198" w:rsidP="009A7198">
      <w:pPr>
        <w:spacing w:after="0" w:line="240" w:lineRule="auto"/>
        <w:ind w:firstLine="540"/>
        <w:jc w:val="both"/>
        <w:rPr>
          <w:noProof/>
          <w:sz w:val="14"/>
          <w:szCs w:val="14"/>
        </w:rPr>
      </w:pPr>
    </w:p>
    <w:p w:rsidR="003F12BF" w:rsidRPr="00ED027B" w:rsidRDefault="00A36C3F" w:rsidP="00A63FD9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ATTESTATO DI PARTECIPAZIONE</w:t>
      </w:r>
    </w:p>
    <w:p w:rsidR="00820D63" w:rsidRDefault="00820D63" w:rsidP="00A63FD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Con il presente attestato si certifica che</w:t>
      </w:r>
    </w:p>
    <w:p w:rsidR="00430A47" w:rsidRDefault="00430A47" w:rsidP="00A63FD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</w:t>
      </w:r>
    </w:p>
    <w:p w:rsidR="00820D63" w:rsidRDefault="00820D63" w:rsidP="00820D63">
      <w:pPr>
        <w:rPr>
          <w:sz w:val="32"/>
          <w:szCs w:val="32"/>
        </w:rPr>
      </w:pPr>
      <w:r>
        <w:rPr>
          <w:sz w:val="32"/>
          <w:szCs w:val="32"/>
        </w:rPr>
        <w:t xml:space="preserve">ha partecipato </w:t>
      </w:r>
      <w:r w:rsidR="005235C0">
        <w:rPr>
          <w:sz w:val="32"/>
          <w:szCs w:val="32"/>
        </w:rPr>
        <w:t xml:space="preserve">alla </w:t>
      </w:r>
      <w:proofErr w:type="spellStart"/>
      <w:r w:rsidR="005235C0">
        <w:rPr>
          <w:sz w:val="32"/>
          <w:szCs w:val="32"/>
        </w:rPr>
        <w:t>Winter</w:t>
      </w:r>
      <w:proofErr w:type="spellEnd"/>
      <w:r w:rsidR="005235C0">
        <w:rPr>
          <w:sz w:val="32"/>
          <w:szCs w:val="32"/>
        </w:rPr>
        <w:t xml:space="preserve"> </w:t>
      </w:r>
      <w:proofErr w:type="spellStart"/>
      <w:r w:rsidR="005235C0">
        <w:rPr>
          <w:sz w:val="32"/>
          <w:szCs w:val="32"/>
        </w:rPr>
        <w:t>school</w:t>
      </w:r>
      <w:proofErr w:type="spellEnd"/>
      <w:r w:rsidR="00462018">
        <w:rPr>
          <w:sz w:val="32"/>
          <w:szCs w:val="32"/>
        </w:rPr>
        <w:t xml:space="preserve"> che si è tenuta a Ragusa </w:t>
      </w:r>
      <w:proofErr w:type="spellStart"/>
      <w:r w:rsidR="00462018">
        <w:rPr>
          <w:sz w:val="32"/>
          <w:szCs w:val="32"/>
        </w:rPr>
        <w:t>Ibla</w:t>
      </w:r>
      <w:proofErr w:type="spellEnd"/>
      <w:r w:rsidR="00462018">
        <w:rPr>
          <w:sz w:val="32"/>
          <w:szCs w:val="32"/>
        </w:rPr>
        <w:t xml:space="preserve"> dal 10 al 15 </w:t>
      </w:r>
      <w:proofErr w:type="gramStart"/>
      <w:r w:rsidR="00462018">
        <w:rPr>
          <w:sz w:val="32"/>
          <w:szCs w:val="32"/>
        </w:rPr>
        <w:t>Febbraio</w:t>
      </w:r>
      <w:proofErr w:type="gramEnd"/>
      <w:r w:rsidR="00462018">
        <w:rPr>
          <w:sz w:val="32"/>
          <w:szCs w:val="32"/>
        </w:rPr>
        <w:t xml:space="preserve"> 2020</w:t>
      </w:r>
    </w:p>
    <w:p w:rsidR="00820D63" w:rsidRDefault="005235C0" w:rsidP="00820D63">
      <w:pPr>
        <w:spacing w:after="20" w:line="2" w:lineRule="atLeas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Mediterraneo: conoscenza e trasformazione</w:t>
      </w:r>
    </w:p>
    <w:p w:rsidR="008238B0" w:rsidRDefault="008238B0" w:rsidP="00820D63">
      <w:pPr>
        <w:spacing w:after="20" w:line="2" w:lineRule="atLeast"/>
        <w:rPr>
          <w:i/>
          <w:iCs/>
          <w:sz w:val="32"/>
          <w:szCs w:val="32"/>
        </w:rPr>
      </w:pPr>
    </w:p>
    <w:p w:rsidR="008238B0" w:rsidRDefault="00CF1DAF" w:rsidP="00820D63">
      <w:pPr>
        <w:spacing w:after="20" w:line="2" w:lineRule="atLeast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4AA13" wp14:editId="0A2D5474">
                <wp:simplePos x="0" y="0"/>
                <wp:positionH relativeFrom="column">
                  <wp:posOffset>5029200</wp:posOffset>
                </wp:positionH>
                <wp:positionV relativeFrom="paragraph">
                  <wp:posOffset>201930</wp:posOffset>
                </wp:positionV>
                <wp:extent cx="1028700" cy="0"/>
                <wp:effectExtent l="0" t="0" r="0" b="0"/>
                <wp:wrapNone/>
                <wp:docPr id="31" name="Connettore dirit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0A27C" id="Connettore diritto 3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15.9pt" to="477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" strokecolor="black [3040]"/>
            </w:pict>
          </mc:Fallback>
        </mc:AlternateContent>
      </w:r>
      <w:r w:rsidR="008238B0">
        <w:rPr>
          <w:sz w:val="32"/>
          <w:szCs w:val="32"/>
        </w:rPr>
        <w:t>per un totale di or</w:t>
      </w:r>
      <w:r>
        <w:rPr>
          <w:sz w:val="32"/>
          <w:szCs w:val="32"/>
        </w:rPr>
        <w:t>e</w:t>
      </w:r>
      <w:r>
        <w:rPr>
          <w:sz w:val="32"/>
          <w:szCs w:val="32"/>
        </w:rPr>
        <w:tab/>
      </w:r>
      <w:r w:rsidR="00ED027B">
        <w:rPr>
          <w:sz w:val="32"/>
          <w:szCs w:val="32"/>
        </w:rPr>
        <w:t>47</w:t>
      </w:r>
    </w:p>
    <w:p w:rsidR="00A63FD9" w:rsidRPr="00A63FD9" w:rsidRDefault="00430A47" w:rsidP="00A63FD9">
      <w:pPr>
        <w:spacing w:after="20" w:line="2" w:lineRule="atLeast"/>
        <w:ind w:right="714"/>
        <w:jc w:val="right"/>
        <w:rPr>
          <w:sz w:val="24"/>
          <w:szCs w:val="24"/>
        </w:rPr>
      </w:pPr>
      <w:r>
        <w:rPr>
          <w:sz w:val="24"/>
          <w:szCs w:val="24"/>
        </w:rPr>
        <w:t>I</w:t>
      </w:r>
      <w:r w:rsidR="006354A8">
        <w:rPr>
          <w:sz w:val="24"/>
          <w:szCs w:val="24"/>
        </w:rPr>
        <w:t xml:space="preserve">l </w:t>
      </w:r>
      <w:r w:rsidR="005235C0">
        <w:rPr>
          <w:sz w:val="24"/>
          <w:szCs w:val="24"/>
        </w:rPr>
        <w:t>Preside</w:t>
      </w:r>
      <w:r>
        <w:rPr>
          <w:sz w:val="24"/>
          <w:szCs w:val="24"/>
        </w:rPr>
        <w:t>nte della SDS</w:t>
      </w:r>
    </w:p>
    <w:p w:rsidR="00A63FD9" w:rsidRDefault="005235C0" w:rsidP="00462018">
      <w:pPr>
        <w:spacing w:after="20" w:line="2" w:lineRule="atLeast"/>
        <w:ind w:right="714"/>
        <w:jc w:val="right"/>
        <w:rPr>
          <w:sz w:val="24"/>
          <w:szCs w:val="24"/>
        </w:rPr>
      </w:pPr>
      <w:r>
        <w:rPr>
          <w:sz w:val="24"/>
          <w:szCs w:val="24"/>
        </w:rPr>
        <w:t>Santo Burgio</w:t>
      </w:r>
    </w:p>
    <w:p w:rsidR="00462018" w:rsidRPr="00A63FD9" w:rsidRDefault="00462018" w:rsidP="00462018">
      <w:pPr>
        <w:spacing w:after="20" w:line="2" w:lineRule="atLeast"/>
        <w:ind w:right="714"/>
        <w:jc w:val="left"/>
        <w:rPr>
          <w:sz w:val="24"/>
          <w:szCs w:val="24"/>
        </w:rPr>
      </w:pPr>
      <w:r>
        <w:rPr>
          <w:sz w:val="24"/>
          <w:szCs w:val="24"/>
        </w:rPr>
        <w:t>Ragusa 15/02/2020</w:t>
      </w:r>
    </w:p>
    <w:p w:rsidR="00820D63" w:rsidRPr="00820D63" w:rsidRDefault="00ED027B" w:rsidP="00430A47">
      <w:pPr>
        <w:jc w:val="both"/>
        <w:rPr>
          <w:sz w:val="32"/>
          <w:szCs w:val="32"/>
        </w:rPr>
      </w:pPr>
      <w:bookmarkStart w:id="0" w:name="_GoBack"/>
      <w:bookmarkEnd w:id="0"/>
      <w:r w:rsidRPr="00820D63"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2336" behindDoc="0" locked="0" layoutInCell="1" allowOverlap="1" wp14:anchorId="728C86BF" wp14:editId="141A3D42">
            <wp:simplePos x="0" y="0"/>
            <wp:positionH relativeFrom="column">
              <wp:posOffset>2119630</wp:posOffset>
            </wp:positionH>
            <wp:positionV relativeFrom="paragraph">
              <wp:posOffset>110490</wp:posOffset>
            </wp:positionV>
            <wp:extent cx="647700" cy="876300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D63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 wp14:anchorId="4DACD62E" wp14:editId="7AA18E4E">
            <wp:simplePos x="0" y="0"/>
            <wp:positionH relativeFrom="column">
              <wp:posOffset>3234055</wp:posOffset>
            </wp:positionH>
            <wp:positionV relativeFrom="paragraph">
              <wp:posOffset>381635</wp:posOffset>
            </wp:positionV>
            <wp:extent cx="1882775" cy="609600"/>
            <wp:effectExtent l="0" t="0" r="3175" b="0"/>
            <wp:wrapThrough wrapText="bothSides">
              <wp:wrapPolygon edited="0">
                <wp:start x="0" y="0"/>
                <wp:lineTo x="0" y="20925"/>
                <wp:lineTo x="21418" y="20925"/>
                <wp:lineTo x="21418" y="0"/>
                <wp:lineTo x="0" y="0"/>
              </wp:wrapPolygon>
            </wp:wrapThrough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 Pira 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22DD403F" wp14:editId="1CF678BF">
            <wp:simplePos x="0" y="0"/>
            <wp:positionH relativeFrom="column">
              <wp:posOffset>5519420</wp:posOffset>
            </wp:positionH>
            <wp:positionV relativeFrom="paragraph">
              <wp:posOffset>455930</wp:posOffset>
            </wp:positionV>
            <wp:extent cx="1567815" cy="61214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0D63" w:rsidRPr="00820D63" w:rsidSect="009A7198">
      <w:headerReference w:type="default" r:id="rId12"/>
      <w:footerReference w:type="default" r:id="rId13"/>
      <w:headerReference w:type="first" r:id="rId14"/>
      <w:pgSz w:w="16838" w:h="11906" w:orient="landscape" w:code="9"/>
      <w:pgMar w:top="1843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7CD" w:rsidRDefault="000737CD">
      <w:pPr>
        <w:spacing w:after="0" w:line="240" w:lineRule="auto"/>
      </w:pPr>
      <w:r>
        <w:separator/>
      </w:r>
    </w:p>
  </w:endnote>
  <w:endnote w:type="continuationSeparator" w:id="0">
    <w:p w:rsidR="000737CD" w:rsidRDefault="0007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15864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430A47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7CD" w:rsidRDefault="000737CD">
      <w:pPr>
        <w:spacing w:after="0" w:line="240" w:lineRule="auto"/>
      </w:pPr>
      <w:r>
        <w:separator/>
      </w:r>
    </w:p>
  </w:footnote>
  <w:footnote w:type="continuationSeparator" w:id="0">
    <w:p w:rsidR="000737CD" w:rsidRDefault="00073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81" w:rsidRDefault="00236181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7" name="Gruppo 17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3D1C46" id="Gruppo 17" o:spid="_x0000_s1026" alt="2 cornici rettangolari che si intrecciano agli angoli con raggi che si irradiano dal centro ai bordi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2 cornici rettangolari che si intrecciano agli angoli con raggi che si irradiano dal centro ai bordi"/>
                <v:path arrowok="t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2 cornici rettangolari che si intrecciano agli angoli con raggi che si irradiano dal centro ai bordi"/>
                <v:path arrowok="t"/>
              </v:shape>
              <v:rect id="Bordo rettangolo" o:spid="_x0000_s1029" alt="2 cornici rettangolari che si intrecciano agli angoli con raggi che si irradiano dal centro ai bord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39F" w:rsidRDefault="007B41C2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4254FF8" wp14:editId="5679C2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2" name="Gruppo 22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5D35B1" id="Gruppo 22" o:spid="_x0000_s1026" alt="2 cornici rettangolari che si intrecciano agli angoli con raggi che si irradiano dal centro ai bordi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">
                <v:imagedata r:id="rId3" o:title="2 cornici rettangolari che si intrecciano agli angoli con raggi che si irradiano dal centro ai bordi"/>
                <v:path arrowok="t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">
                <v:imagedata r:id="rId4" o:title="2 cornici rettangolari che si intrecciano agli angoli con raggi che si irradiano dal centro ai bordi"/>
                <v:path arrowok="t"/>
              </v:shape>
              <v:rect id="Bordo rettangolo" o:spid="_x0000_s1029" alt="2 cornici rettangolari che si intrecciano agli angoli con raggi che si irradiano dal centro ai bord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" fillcolor="white [3201]" strokecolor="black [3213]" strokeweight="2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EF"/>
    <w:rsid w:val="00021A12"/>
    <w:rsid w:val="000737CD"/>
    <w:rsid w:val="000B5BAC"/>
    <w:rsid w:val="000C0713"/>
    <w:rsid w:val="000C79C5"/>
    <w:rsid w:val="000F3216"/>
    <w:rsid w:val="0013701B"/>
    <w:rsid w:val="001D6060"/>
    <w:rsid w:val="002164E1"/>
    <w:rsid w:val="00236181"/>
    <w:rsid w:val="002C53E5"/>
    <w:rsid w:val="002D7353"/>
    <w:rsid w:val="002F6430"/>
    <w:rsid w:val="003A034C"/>
    <w:rsid w:val="003E1D52"/>
    <w:rsid w:val="003E2EB6"/>
    <w:rsid w:val="003F12BF"/>
    <w:rsid w:val="00430A47"/>
    <w:rsid w:val="00435900"/>
    <w:rsid w:val="00462018"/>
    <w:rsid w:val="00491D9D"/>
    <w:rsid w:val="004C27D2"/>
    <w:rsid w:val="004D7937"/>
    <w:rsid w:val="005151EA"/>
    <w:rsid w:val="005235C0"/>
    <w:rsid w:val="00530441"/>
    <w:rsid w:val="005D4B12"/>
    <w:rsid w:val="005F1054"/>
    <w:rsid w:val="006354A8"/>
    <w:rsid w:val="00672D65"/>
    <w:rsid w:val="006F12F4"/>
    <w:rsid w:val="00794A12"/>
    <w:rsid w:val="007B41C2"/>
    <w:rsid w:val="008114D5"/>
    <w:rsid w:val="00820D63"/>
    <w:rsid w:val="008238B0"/>
    <w:rsid w:val="00823CE5"/>
    <w:rsid w:val="008A48EF"/>
    <w:rsid w:val="00943F8A"/>
    <w:rsid w:val="009732A3"/>
    <w:rsid w:val="009811CC"/>
    <w:rsid w:val="009828FE"/>
    <w:rsid w:val="009A6F5F"/>
    <w:rsid w:val="009A7198"/>
    <w:rsid w:val="00A36C3F"/>
    <w:rsid w:val="00A63FD9"/>
    <w:rsid w:val="00AB1BE3"/>
    <w:rsid w:val="00AC66E4"/>
    <w:rsid w:val="00B9539F"/>
    <w:rsid w:val="00BA2779"/>
    <w:rsid w:val="00BC66D7"/>
    <w:rsid w:val="00BE52EF"/>
    <w:rsid w:val="00C21015"/>
    <w:rsid w:val="00C762CF"/>
    <w:rsid w:val="00C91816"/>
    <w:rsid w:val="00CF1DAF"/>
    <w:rsid w:val="00D036C8"/>
    <w:rsid w:val="00D52BD0"/>
    <w:rsid w:val="00D5535D"/>
    <w:rsid w:val="00DD2D26"/>
    <w:rsid w:val="00E91DEC"/>
    <w:rsid w:val="00ED027B"/>
    <w:rsid w:val="00F042CE"/>
    <w:rsid w:val="00F9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B39AD"/>
  <w15:docId w15:val="{993A02C1-7F9D-4D38-B938-B4A10E9D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it-I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114D5"/>
  </w:style>
  <w:style w:type="paragraph" w:styleId="Titolo1">
    <w:name w:val="heading 1"/>
    <w:basedOn w:val="Normale"/>
    <w:link w:val="Titolo1Carattere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Titolo3">
    <w:name w:val="heading 3"/>
    <w:basedOn w:val="Normale"/>
    <w:link w:val="Titolo3Carattere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Titolo4">
    <w:name w:val="heading 4"/>
    <w:basedOn w:val="Normale"/>
    <w:link w:val="Titolo4Carattere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22"/>
      <w:szCs w:val="16"/>
    </w:rPr>
  </w:style>
  <w:style w:type="character" w:styleId="Testosegnaposto">
    <w:name w:val="Placeholder Text"/>
    <w:basedOn w:val="Carpredefinitoparagrafo"/>
    <w:uiPriority w:val="99"/>
    <w:semiHidden/>
    <w:rsid w:val="000F3216"/>
    <w:rPr>
      <w:color w:val="595959" w:themeColor="text1" w:themeTint="A6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oloCarattere">
    <w:name w:val="Titolo Carattere"/>
    <w:basedOn w:val="Carpredefinitoparagrafo"/>
    <w:link w:val="Titolo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9828FE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28FE"/>
  </w:style>
  <w:style w:type="paragraph" w:styleId="Pidipagina">
    <w:name w:val="footer"/>
    <w:basedOn w:val="Normale"/>
    <w:link w:val="PidipaginaCarattere"/>
    <w:uiPriority w:val="99"/>
    <w:unhideWhenUsed/>
    <w:rsid w:val="009828FE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28FE"/>
  </w:style>
  <w:style w:type="paragraph" w:styleId="Bibliografia">
    <w:name w:val="Bibliography"/>
    <w:basedOn w:val="Normale"/>
    <w:next w:val="Normale"/>
    <w:uiPriority w:val="37"/>
    <w:semiHidden/>
    <w:unhideWhenUsed/>
    <w:rsid w:val="00530441"/>
  </w:style>
  <w:style w:type="paragraph" w:styleId="Testodelblocco">
    <w:name w:val="Block Text"/>
    <w:basedOn w:val="Normale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3044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30441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30441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30441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30441"/>
    <w:rPr>
      <w:sz w:val="22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30441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30441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30441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30441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30441"/>
    <w:pPr>
      <w:spacing w:after="2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30441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30441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30441"/>
    <w:rPr>
      <w:sz w:val="22"/>
      <w:szCs w:val="16"/>
    </w:rPr>
  </w:style>
  <w:style w:type="character" w:styleId="Titolodellibro">
    <w:name w:val="Book Title"/>
    <w:basedOn w:val="Carpredefinitoparagrafo"/>
    <w:uiPriority w:val="33"/>
    <w:semiHidden/>
    <w:qFormat/>
    <w:rsid w:val="000B5BAC"/>
    <w:rPr>
      <w:b/>
      <w:bCs/>
      <w:i/>
      <w:iCs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530441"/>
  </w:style>
  <w:style w:type="table" w:styleId="Grigliaacolori">
    <w:name w:val="Colorful Grid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530441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30441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304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30441"/>
    <w:rPr>
      <w:b/>
      <w:bCs/>
      <w:sz w:val="22"/>
      <w:szCs w:val="20"/>
    </w:rPr>
  </w:style>
  <w:style w:type="table" w:styleId="Elencoscuro">
    <w:name w:val="Dark List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530441"/>
  </w:style>
  <w:style w:type="character" w:customStyle="1" w:styleId="DataCarattere">
    <w:name w:val="Data Carattere"/>
    <w:basedOn w:val="Carpredefinitoparagrafo"/>
    <w:link w:val="Data"/>
    <w:uiPriority w:val="99"/>
    <w:semiHidden/>
    <w:rsid w:val="00530441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30441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30441"/>
  </w:style>
  <w:style w:type="character" w:styleId="Enfasicorsivo">
    <w:name w:val="Emphasis"/>
    <w:basedOn w:val="Carpredefinitoparagrafo"/>
    <w:uiPriority w:val="20"/>
    <w:semiHidden/>
    <w:qFormat/>
    <w:rsid w:val="00530441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30441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30441"/>
    <w:rPr>
      <w:sz w:val="22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30441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30441"/>
    <w:rPr>
      <w:sz w:val="22"/>
      <w:szCs w:val="20"/>
    </w:rPr>
  </w:style>
  <w:style w:type="table" w:customStyle="1" w:styleId="Tabellagriglia1chiara1">
    <w:name w:val="Tabella griglia 1 chiara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21">
    <w:name w:val="Griglia tab. 2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gliatab41">
    <w:name w:val="Griglia tab. 4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72D65"/>
    <w:rPr>
      <w:rFonts w:eastAsiaTheme="majorEastAsia" w:cstheme="majorBidi"/>
      <w:caps/>
      <w:sz w:val="6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72D65"/>
    <w:rPr>
      <w:rFonts w:eastAsiaTheme="majorEastAsia" w:cstheme="majorBidi"/>
      <w:caps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530441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30441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530441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30441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30441"/>
    <w:rPr>
      <w:rFonts w:ascii="Consolas" w:hAnsi="Consolas"/>
      <w:sz w:val="22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30441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qFormat/>
    <w:rsid w:val="00530441"/>
    <w:rPr>
      <w:i/>
      <w:iCs/>
      <w:color w:val="8B0E04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0B5BAC"/>
    <w:rPr>
      <w:i/>
      <w:iCs/>
      <w:color w:val="8B0E04" w:themeColor="accent1"/>
    </w:rPr>
  </w:style>
  <w:style w:type="character" w:styleId="Riferimentointenso">
    <w:name w:val="Intense Reference"/>
    <w:basedOn w:val="Carpredefinitoparagrafo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Grigliachiara">
    <w:name w:val="Light Grid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30441"/>
  </w:style>
  <w:style w:type="paragraph" w:styleId="Elenco">
    <w:name w:val="List"/>
    <w:basedOn w:val="Normale"/>
    <w:uiPriority w:val="99"/>
    <w:semiHidden/>
    <w:unhideWhenUsed/>
    <w:rsid w:val="00530441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530441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530441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530441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530441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30441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30441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Paragrafoelenco">
    <w:name w:val="List Paragraph"/>
    <w:basedOn w:val="Normale"/>
    <w:uiPriority w:val="34"/>
    <w:semiHidden/>
    <w:qFormat/>
    <w:rsid w:val="00530441"/>
    <w:pPr>
      <w:ind w:left="720"/>
      <w:contextualSpacing/>
    </w:pPr>
  </w:style>
  <w:style w:type="table" w:customStyle="1" w:styleId="Tabellaelenco1chiara1">
    <w:name w:val="Tabella elenco 1 chiara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Elencotab21">
    <w:name w:val="Elenco tab. 2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30441"/>
    <w:rPr>
      <w:rFonts w:ascii="Consolas" w:hAnsi="Consolas"/>
      <w:sz w:val="22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10"/>
    <w:unhideWhenUsed/>
    <w:rsid w:val="00530441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530441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30441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30441"/>
  </w:style>
  <w:style w:type="character" w:styleId="Numeropagina">
    <w:name w:val="page number"/>
    <w:basedOn w:val="Carpredefinitoparagrafo"/>
    <w:uiPriority w:val="99"/>
    <w:semiHidden/>
    <w:unhideWhenUsed/>
    <w:rsid w:val="00530441"/>
  </w:style>
  <w:style w:type="table" w:customStyle="1" w:styleId="Tabellasemplice-11">
    <w:name w:val="Tabella semplice - 11"/>
    <w:basedOn w:val="Tabellanormale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30441"/>
    <w:rPr>
      <w:rFonts w:ascii="Consolas" w:hAnsi="Consolas"/>
      <w:sz w:val="22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0B5BAC"/>
    <w:rPr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530441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530441"/>
  </w:style>
  <w:style w:type="character" w:styleId="Enfasigrassetto">
    <w:name w:val="Strong"/>
    <w:basedOn w:val="Carpredefinitoparagrafo"/>
    <w:uiPriority w:val="22"/>
    <w:semiHidden/>
    <w:qFormat/>
    <w:rsid w:val="00530441"/>
    <w:rPr>
      <w:b/>
      <w:bCs/>
    </w:rPr>
  </w:style>
  <w:style w:type="paragraph" w:styleId="Sottotitolo">
    <w:name w:val="Subtitle"/>
    <w:basedOn w:val="Normale"/>
    <w:link w:val="SottotitoloCarattere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qFormat/>
    <w:rsid w:val="00530441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30441"/>
    <w:pPr>
      <w:spacing w:after="0"/>
      <w:ind w:left="260" w:hanging="26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530441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530441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530441"/>
    <w:pPr>
      <w:spacing w:after="100"/>
      <w:ind w:left="26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530441"/>
    <w:pPr>
      <w:spacing w:after="100"/>
      <w:ind w:left="52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530441"/>
    <w:pPr>
      <w:spacing w:after="100"/>
      <w:ind w:left="78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530441"/>
    <w:pPr>
      <w:spacing w:after="100"/>
      <w:ind w:left="104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530441"/>
    <w:pPr>
      <w:spacing w:after="100"/>
      <w:ind w:left="13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530441"/>
    <w:pPr>
      <w:spacing w:after="100"/>
      <w:ind w:left="156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530441"/>
    <w:pPr>
      <w:spacing w:after="100"/>
      <w:ind w:left="182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530441"/>
    <w:pPr>
      <w:spacing w:after="100"/>
      <w:ind w:left="208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co10\AppData\Roaming\Microsoft\Templates\Attestato%20di%20merito%20per%20il%20miglior%20giocatore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Attestato di merito per il miglior giocatore</Template>
  <TotalTime>4</TotalTime>
  <Pages>1</Pages>
  <Words>85</Words>
  <Characters>492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foco10</dc:creator>
  <cp:lastModifiedBy>Santo Burgio</cp:lastModifiedBy>
  <cp:revision>5</cp:revision>
  <cp:lastPrinted>2020-02-17T08:45:00Z</cp:lastPrinted>
  <dcterms:created xsi:type="dcterms:W3CDTF">2020-05-27T14:43:00Z</dcterms:created>
  <dcterms:modified xsi:type="dcterms:W3CDTF">2020-05-27T14:48:00Z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